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055" w:rsidRPr="00E53B99" w:rsidRDefault="0097721F" w:rsidP="00946C75">
      <w:pPr>
        <w:tabs>
          <w:tab w:val="left" w:pos="-2430"/>
          <w:tab w:val="left" w:pos="5670"/>
          <w:tab w:val="left" w:pos="6030"/>
        </w:tabs>
        <w:spacing w:line="280" w:lineRule="atLeast"/>
        <w:rPr>
          <w:rFonts w:ascii="Times New Roman" w:hAnsi="Times New Roman"/>
          <w:b/>
          <w:snapToGrid w:val="0"/>
          <w:color w:val="000000"/>
          <w:sz w:val="56"/>
          <w:szCs w:val="56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-1720850</wp:posOffset>
            </wp:positionV>
            <wp:extent cx="1003935" cy="1193800"/>
            <wp:effectExtent l="19050" t="0" r="5715" b="0"/>
            <wp:wrapNone/>
            <wp:docPr id="2" name="Picture 2" descr="dcr-logo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r-logob&amp;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E73" w:rsidRPr="00492E73">
        <w:rPr>
          <w:rFonts w:ascii="Times New Roman" w:hAnsi="Times New Roman"/>
          <w:b/>
          <w:noProof/>
          <w:sz w:val="44"/>
          <w:szCs w:val="4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5.4pt;margin-top:-120.8pt;width:345.6pt;height:74.8pt;z-index:251658240;mso-position-horizontal-relative:text;mso-position-vertical-relative:text;mso-width-relative:margin;mso-height-relative:margin">
            <v:textbox style="mso-next-textbox:#_x0000_s1026">
              <w:txbxContent>
                <w:p w:rsidR="004A567B" w:rsidRPr="00582D0D" w:rsidRDefault="004A567B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582D0D">
                    <w:rPr>
                      <w:rFonts w:ascii="Times New Roman" w:hAnsi="Times New Roman"/>
                      <w:sz w:val="52"/>
                      <w:szCs w:val="52"/>
                    </w:rPr>
                    <w:t xml:space="preserve">Watertown Riverfront Park and </w:t>
                  </w:r>
                </w:p>
                <w:p w:rsidR="004A567B" w:rsidRPr="00582D0D" w:rsidRDefault="004A567B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sz w:val="52"/>
                      <w:szCs w:val="52"/>
                    </w:rPr>
                    <w:t>Braille Trail Project</w:t>
                  </w:r>
                </w:p>
              </w:txbxContent>
            </v:textbox>
          </v:shape>
        </w:pict>
      </w:r>
      <w:r w:rsidR="008702B5">
        <w:rPr>
          <w:rFonts w:ascii="Times New Roman" w:hAnsi="Times New Roman"/>
          <w:b/>
          <w:sz w:val="44"/>
          <w:szCs w:val="44"/>
        </w:rPr>
        <w:t>T</w:t>
      </w:r>
      <w:r w:rsidR="005630D2">
        <w:rPr>
          <w:rFonts w:ascii="Times New Roman" w:hAnsi="Times New Roman"/>
          <w:b/>
          <w:sz w:val="44"/>
          <w:szCs w:val="44"/>
        </w:rPr>
        <w:t>WO</w:t>
      </w:r>
      <w:r w:rsidR="00823C80" w:rsidRPr="00E73197">
        <w:rPr>
          <w:rFonts w:ascii="Times New Roman" w:hAnsi="Times New Roman"/>
          <w:b/>
          <w:sz w:val="44"/>
          <w:szCs w:val="44"/>
        </w:rPr>
        <w:t xml:space="preserve"> WEEK LOOK-AHEAD</w:t>
      </w:r>
    </w:p>
    <w:p w:rsidR="002D64F2" w:rsidRDefault="00D02D6D" w:rsidP="00D70075">
      <w:pPr>
        <w:pStyle w:val="NoSpacing"/>
        <w:ind w:right="86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Octo</w:t>
      </w:r>
      <w:r w:rsidR="007842C1">
        <w:rPr>
          <w:rFonts w:ascii="Times New Roman" w:hAnsi="Times New Roman"/>
          <w:b/>
          <w:sz w:val="32"/>
          <w:szCs w:val="32"/>
        </w:rPr>
        <w:t xml:space="preserve">ber </w:t>
      </w:r>
      <w:r>
        <w:rPr>
          <w:rFonts w:ascii="Times New Roman" w:hAnsi="Times New Roman"/>
          <w:b/>
          <w:sz w:val="32"/>
          <w:szCs w:val="32"/>
        </w:rPr>
        <w:t>27</w:t>
      </w:r>
      <w:r w:rsidR="009E5584">
        <w:rPr>
          <w:rFonts w:ascii="Times New Roman" w:hAnsi="Times New Roman"/>
          <w:b/>
          <w:sz w:val="32"/>
          <w:szCs w:val="32"/>
        </w:rPr>
        <w:t xml:space="preserve">, 2014 – </w:t>
      </w:r>
      <w:r>
        <w:rPr>
          <w:rFonts w:ascii="Times New Roman" w:hAnsi="Times New Roman"/>
          <w:b/>
          <w:sz w:val="32"/>
          <w:szCs w:val="32"/>
        </w:rPr>
        <w:t>Nov</w:t>
      </w:r>
      <w:r w:rsidR="00EA07B3">
        <w:rPr>
          <w:rFonts w:ascii="Times New Roman" w:hAnsi="Times New Roman"/>
          <w:b/>
          <w:sz w:val="32"/>
          <w:szCs w:val="32"/>
        </w:rPr>
        <w:t xml:space="preserve">ember </w:t>
      </w:r>
      <w:r>
        <w:rPr>
          <w:rFonts w:ascii="Times New Roman" w:hAnsi="Times New Roman"/>
          <w:b/>
          <w:sz w:val="32"/>
          <w:szCs w:val="32"/>
        </w:rPr>
        <w:t>7</w:t>
      </w:r>
      <w:r w:rsidR="00A71F45">
        <w:rPr>
          <w:rFonts w:ascii="Times New Roman" w:hAnsi="Times New Roman"/>
          <w:b/>
          <w:sz w:val="32"/>
          <w:szCs w:val="32"/>
        </w:rPr>
        <w:t>, 2014</w:t>
      </w:r>
    </w:p>
    <w:p w:rsidR="002D64F2" w:rsidRPr="00033D66" w:rsidRDefault="002D64F2" w:rsidP="00D70075">
      <w:pPr>
        <w:pStyle w:val="NoSpacing"/>
        <w:ind w:right="864"/>
        <w:rPr>
          <w:rFonts w:ascii="Times New Roman" w:hAnsi="Times New Roman"/>
          <w:b/>
          <w:sz w:val="24"/>
          <w:szCs w:val="24"/>
        </w:rPr>
      </w:pPr>
    </w:p>
    <w:p w:rsidR="00EB4E86" w:rsidRPr="00033D66" w:rsidRDefault="009B6FD9" w:rsidP="00D70075">
      <w:pPr>
        <w:pStyle w:val="NoSpacing"/>
        <w:ind w:right="864"/>
        <w:rPr>
          <w:rFonts w:ascii="Times New Roman" w:hAnsi="Times New Roman"/>
          <w:sz w:val="24"/>
          <w:szCs w:val="24"/>
        </w:rPr>
      </w:pPr>
      <w:r w:rsidRPr="009B6FD9">
        <w:rPr>
          <w:rFonts w:ascii="Times New Roman" w:hAnsi="Times New Roman"/>
          <w:sz w:val="24"/>
          <w:szCs w:val="24"/>
        </w:rPr>
        <w:t>The following are activities you can expect to see over the next two weeks for the Waterfront Riverfront Park and Braille Trail Project:</w:t>
      </w:r>
      <w:r w:rsidR="00F51F4B" w:rsidRPr="00F51F4B">
        <w:rPr>
          <w:rFonts w:ascii="Times New Roman" w:hAnsi="Times New Roman"/>
          <w:sz w:val="24"/>
          <w:szCs w:val="24"/>
        </w:rPr>
        <w:t xml:space="preserve"> </w:t>
      </w:r>
    </w:p>
    <w:p w:rsidR="00117BF6" w:rsidRPr="00033D66" w:rsidRDefault="00117BF6" w:rsidP="00117BF6">
      <w:pPr>
        <w:jc w:val="right"/>
        <w:rPr>
          <w:rFonts w:ascii="Times New Roman" w:hAnsi="Times New Roman"/>
          <w:bCs/>
          <w:szCs w:val="24"/>
        </w:rPr>
      </w:pPr>
    </w:p>
    <w:p w:rsidR="00117BF6" w:rsidRPr="004A567B" w:rsidRDefault="005913F7" w:rsidP="00117BF6">
      <w:pPr>
        <w:pStyle w:val="ListParagraph"/>
        <w:numPr>
          <w:ilvl w:val="0"/>
          <w:numId w:val="7"/>
        </w:numPr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6350</wp:posOffset>
            </wp:positionV>
            <wp:extent cx="2889885" cy="1624330"/>
            <wp:effectExtent l="19050" t="0" r="5715" b="0"/>
            <wp:wrapSquare wrapText="bothSides"/>
            <wp:docPr id="7" name="Picture 2" descr="IMG_20141007_094454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07_094454_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BF6" w:rsidRPr="004A567B">
        <w:rPr>
          <w:rFonts w:ascii="Times New Roman" w:hAnsi="Times New Roman"/>
          <w:bCs/>
          <w:szCs w:val="24"/>
        </w:rPr>
        <w:t xml:space="preserve">In sensory garden; complete </w:t>
      </w:r>
      <w:r w:rsidR="002B4F39" w:rsidRPr="004A567B">
        <w:rPr>
          <w:rFonts w:ascii="Times New Roman" w:hAnsi="Times New Roman"/>
          <w:bCs/>
          <w:szCs w:val="24"/>
        </w:rPr>
        <w:t>bottoms on mishoon boats</w:t>
      </w:r>
      <w:r w:rsidR="00370CF7" w:rsidRPr="004A567B">
        <w:rPr>
          <w:rFonts w:ascii="Times New Roman" w:hAnsi="Times New Roman"/>
          <w:bCs/>
          <w:szCs w:val="24"/>
        </w:rPr>
        <w:t>,</w:t>
      </w:r>
      <w:r w:rsidR="004A567B" w:rsidRPr="004A567B">
        <w:rPr>
          <w:rFonts w:ascii="Times New Roman" w:hAnsi="Times New Roman"/>
          <w:bCs/>
          <w:szCs w:val="24"/>
        </w:rPr>
        <w:t xml:space="preserve"> </w:t>
      </w:r>
      <w:r w:rsidR="004A567B">
        <w:rPr>
          <w:rFonts w:ascii="Times New Roman" w:hAnsi="Times New Roman"/>
          <w:bCs/>
          <w:szCs w:val="24"/>
        </w:rPr>
        <w:t>i</w:t>
      </w:r>
      <w:r w:rsidR="004A567B" w:rsidRPr="004A567B">
        <w:rPr>
          <w:rFonts w:ascii="Times New Roman" w:hAnsi="Times New Roman"/>
          <w:bCs/>
          <w:szCs w:val="24"/>
        </w:rPr>
        <w:t>nstall ma</w:t>
      </w:r>
      <w:r w:rsidR="002B4F39" w:rsidRPr="004A567B">
        <w:rPr>
          <w:rFonts w:ascii="Times New Roman" w:hAnsi="Times New Roman"/>
          <w:bCs/>
          <w:szCs w:val="24"/>
        </w:rPr>
        <w:t>rimba bench</w:t>
      </w:r>
      <w:r w:rsidR="00370CF7" w:rsidRPr="004A567B">
        <w:rPr>
          <w:rFonts w:ascii="Times New Roman" w:hAnsi="Times New Roman"/>
          <w:bCs/>
          <w:szCs w:val="24"/>
        </w:rPr>
        <w:t>, and install sensory garden benches.</w:t>
      </w:r>
    </w:p>
    <w:p w:rsidR="00117BF6" w:rsidRDefault="0039366E" w:rsidP="00117BF6">
      <w:pPr>
        <w:pStyle w:val="ListParagraph"/>
        <w:numPr>
          <w:ilvl w:val="0"/>
          <w:numId w:val="7"/>
        </w:numPr>
        <w:rPr>
          <w:rFonts w:ascii="Times New Roman" w:hAnsi="Times New Roman"/>
          <w:bCs/>
          <w:szCs w:val="24"/>
        </w:rPr>
      </w:pPr>
      <w:r w:rsidRPr="0039366E">
        <w:rPr>
          <w:rFonts w:ascii="Times New Roman" w:hAnsi="Times New Roman"/>
          <w:bCs/>
          <w:szCs w:val="24"/>
        </w:rPr>
        <w:t>Install new base for relocated street light</w:t>
      </w:r>
      <w:r w:rsidR="00117BF6" w:rsidRPr="00420F97">
        <w:rPr>
          <w:rFonts w:ascii="Times New Roman" w:hAnsi="Times New Roman"/>
          <w:bCs/>
          <w:szCs w:val="24"/>
        </w:rPr>
        <w:t xml:space="preserve"> at Irving Street entrance</w:t>
      </w:r>
    </w:p>
    <w:p w:rsidR="0039366E" w:rsidRPr="009E1C72" w:rsidRDefault="0039366E" w:rsidP="00117BF6">
      <w:pPr>
        <w:pStyle w:val="ListParagraph"/>
        <w:numPr>
          <w:ilvl w:val="0"/>
          <w:numId w:val="7"/>
        </w:numPr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Commence</w:t>
      </w:r>
      <w:r w:rsidRPr="0039366E">
        <w:rPr>
          <w:rFonts w:ascii="Times New Roman" w:hAnsi="Times New Roman"/>
          <w:bCs/>
          <w:szCs w:val="24"/>
        </w:rPr>
        <w:t xml:space="preserve"> electrical work</w:t>
      </w:r>
    </w:p>
    <w:p w:rsidR="00117BF6" w:rsidRPr="009E1C72" w:rsidRDefault="0039366E" w:rsidP="00117BF6">
      <w:pPr>
        <w:pStyle w:val="ListParagraph"/>
        <w:numPr>
          <w:ilvl w:val="0"/>
          <w:numId w:val="7"/>
        </w:numPr>
        <w:rPr>
          <w:rFonts w:ascii="Times New Roman" w:hAnsi="Times New Roman"/>
          <w:bCs/>
          <w:szCs w:val="24"/>
        </w:rPr>
      </w:pPr>
      <w:r w:rsidRPr="0039366E">
        <w:rPr>
          <w:rFonts w:ascii="Times New Roman" w:hAnsi="Times New Roman"/>
          <w:bCs/>
          <w:szCs w:val="24"/>
        </w:rPr>
        <w:t>Install benches on overlook deck</w:t>
      </w:r>
    </w:p>
    <w:p w:rsidR="0097721F" w:rsidRDefault="0039366E" w:rsidP="002F3B84">
      <w:pPr>
        <w:numPr>
          <w:ilvl w:val="0"/>
          <w:numId w:val="7"/>
        </w:numPr>
        <w:rPr>
          <w:rFonts w:ascii="Times New Roman" w:hAnsi="Times New Roman"/>
          <w:bCs/>
          <w:szCs w:val="24"/>
          <w:u w:val="single"/>
        </w:rPr>
      </w:pPr>
      <w:r w:rsidRPr="0039366E">
        <w:rPr>
          <w:rFonts w:ascii="Times New Roman" w:hAnsi="Times New Roman"/>
          <w:bCs/>
          <w:szCs w:val="24"/>
        </w:rPr>
        <w:t>Complete picnic tables installation</w:t>
      </w:r>
      <w:r w:rsidR="00117BF6" w:rsidRPr="00117BF6">
        <w:rPr>
          <w:rFonts w:ascii="Times New Roman" w:hAnsi="Times New Roman"/>
          <w:szCs w:val="24"/>
        </w:rPr>
        <w:br/>
      </w:r>
    </w:p>
    <w:p w:rsidR="004A567B" w:rsidRDefault="004A567B" w:rsidP="002F3B84">
      <w:pPr>
        <w:rPr>
          <w:rFonts w:ascii="Times New Roman" w:hAnsi="Times New Roman"/>
          <w:bCs/>
          <w:szCs w:val="24"/>
          <w:u w:val="single"/>
        </w:rPr>
      </w:pPr>
    </w:p>
    <w:p w:rsidR="00F44237" w:rsidRDefault="00F44237" w:rsidP="002F3B84">
      <w:pPr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109855</wp:posOffset>
            </wp:positionV>
            <wp:extent cx="2210435" cy="1237615"/>
            <wp:effectExtent l="19050" t="0" r="0" b="0"/>
            <wp:wrapSquare wrapText="bothSides"/>
            <wp:docPr id="10" name="Picture 5" descr="IMG_20141007_094501_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07_094501_7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3F7">
        <w:rPr>
          <w:rFonts w:ascii="Times New Roman" w:hAnsi="Times New Roman"/>
          <w:bCs/>
          <w:noProof/>
          <w:szCs w:val="24"/>
          <w:lang w:eastAsia="zh-TW"/>
        </w:rPr>
        <w:pict>
          <v:shape id="_x0000_s1027" type="#_x0000_t202" style="position:absolute;margin-left:335.2pt;margin-top:1.45pt;width:198.7pt;height:16.9pt;z-index:25166643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4A567B" w:rsidRPr="00494C95" w:rsidRDefault="004A567B" w:rsidP="006C5D0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Sensory Garden </w:t>
                  </w:r>
                  <w:r w:rsidRPr="00494C95">
                    <w:rPr>
                      <w:sz w:val="16"/>
                      <w:szCs w:val="16"/>
                    </w:rPr>
                    <w:t>under construction</w:t>
                  </w:r>
                </w:p>
              </w:txbxContent>
            </v:textbox>
          </v:shape>
        </w:pict>
      </w:r>
      <w:r w:rsidR="009B6FD9" w:rsidRPr="009B6FD9">
        <w:rPr>
          <w:rFonts w:ascii="Times New Roman" w:hAnsi="Times New Roman"/>
          <w:bCs/>
          <w:szCs w:val="24"/>
          <w:u w:val="single"/>
        </w:rPr>
        <w:t>Construction Work Schedule</w:t>
      </w:r>
      <w:r w:rsidR="009B6FD9" w:rsidRPr="009B6FD9">
        <w:rPr>
          <w:rFonts w:ascii="Times New Roman" w:hAnsi="Times New Roman"/>
          <w:bCs/>
          <w:szCs w:val="24"/>
        </w:rPr>
        <w:t>:</w:t>
      </w:r>
    </w:p>
    <w:p w:rsidR="00F44237" w:rsidRDefault="009B6FD9" w:rsidP="002F3B84">
      <w:pPr>
        <w:rPr>
          <w:rFonts w:ascii="Times New Roman" w:hAnsi="Times New Roman"/>
          <w:bCs/>
          <w:szCs w:val="24"/>
        </w:rPr>
      </w:pPr>
      <w:r w:rsidRPr="009B6FD9">
        <w:rPr>
          <w:rFonts w:ascii="Times New Roman" w:hAnsi="Times New Roman"/>
          <w:bCs/>
          <w:szCs w:val="24"/>
        </w:rPr>
        <w:t>Monday-Thursday, 7AM</w:t>
      </w:r>
    </w:p>
    <w:p w:rsidR="002F3B84" w:rsidRPr="00033D66" w:rsidRDefault="00F44237" w:rsidP="002F3B84">
      <w:pPr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-3810</wp:posOffset>
            </wp:positionV>
            <wp:extent cx="2885440" cy="1624330"/>
            <wp:effectExtent l="19050" t="0" r="0" b="0"/>
            <wp:wrapSquare wrapText="bothSides"/>
            <wp:docPr id="9" name="Picture 3" descr="IMG_20141007_095451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07_095451_4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B6FD9" w:rsidRPr="009B6FD9">
        <w:rPr>
          <w:rFonts w:ascii="Times New Roman" w:hAnsi="Times New Roman"/>
          <w:bCs/>
          <w:szCs w:val="24"/>
        </w:rPr>
        <w:t>to</w:t>
      </w:r>
      <w:proofErr w:type="gramEnd"/>
      <w:r w:rsidR="009B6FD9" w:rsidRPr="009B6FD9">
        <w:rPr>
          <w:rFonts w:ascii="Times New Roman" w:hAnsi="Times New Roman"/>
          <w:bCs/>
          <w:szCs w:val="24"/>
        </w:rPr>
        <w:t xml:space="preserve"> 6:00PM.</w:t>
      </w:r>
    </w:p>
    <w:p w:rsidR="00494C95" w:rsidRPr="00033D66" w:rsidRDefault="00494C95" w:rsidP="002F3B84">
      <w:pPr>
        <w:rPr>
          <w:rFonts w:ascii="Times New Roman" w:hAnsi="Times New Roman"/>
          <w:bCs/>
          <w:szCs w:val="24"/>
        </w:rPr>
      </w:pPr>
    </w:p>
    <w:p w:rsidR="00117BF6" w:rsidRDefault="009B6FD9" w:rsidP="00140F4F">
      <w:pPr>
        <w:rPr>
          <w:rFonts w:ascii="Times New Roman" w:hAnsi="Times New Roman"/>
          <w:bCs/>
          <w:szCs w:val="24"/>
        </w:rPr>
      </w:pPr>
      <w:r w:rsidRPr="009B6FD9">
        <w:rPr>
          <w:rFonts w:ascii="Times New Roman" w:hAnsi="Times New Roman"/>
          <w:bCs/>
          <w:szCs w:val="24"/>
          <w:u w:val="single"/>
        </w:rPr>
        <w:t>Public Access:</w:t>
      </w:r>
      <w:r w:rsidRPr="009B6FD9">
        <w:rPr>
          <w:rFonts w:ascii="Times New Roman" w:hAnsi="Times New Roman"/>
          <w:bCs/>
          <w:szCs w:val="24"/>
        </w:rPr>
        <w:t xml:space="preserve">  The </w:t>
      </w:r>
    </w:p>
    <w:p w:rsidR="00F44237" w:rsidRDefault="00117BF6" w:rsidP="00140F4F">
      <w:pPr>
        <w:rPr>
          <w:rFonts w:ascii="Times New Roman" w:hAnsi="Times New Roman"/>
          <w:bCs/>
          <w:szCs w:val="24"/>
        </w:rPr>
      </w:pPr>
      <w:r w:rsidRPr="009B6FD9">
        <w:rPr>
          <w:rFonts w:ascii="Times New Roman" w:hAnsi="Times New Roman"/>
          <w:bCs/>
          <w:szCs w:val="24"/>
        </w:rPr>
        <w:t>S</w:t>
      </w:r>
      <w:r w:rsidR="009B6FD9" w:rsidRPr="009B6FD9">
        <w:rPr>
          <w:rFonts w:ascii="Times New Roman" w:hAnsi="Times New Roman"/>
          <w:bCs/>
          <w:szCs w:val="24"/>
        </w:rPr>
        <w:t>econdary</w:t>
      </w:r>
      <w:r>
        <w:rPr>
          <w:rFonts w:ascii="Times New Roman" w:hAnsi="Times New Roman"/>
          <w:bCs/>
          <w:szCs w:val="24"/>
        </w:rPr>
        <w:t xml:space="preserve"> p</w:t>
      </w:r>
      <w:r w:rsidR="009B6FD9" w:rsidRPr="009B6FD9">
        <w:rPr>
          <w:rFonts w:ascii="Times New Roman" w:hAnsi="Times New Roman"/>
          <w:bCs/>
          <w:szCs w:val="24"/>
        </w:rPr>
        <w:t>ath</w:t>
      </w:r>
      <w:r>
        <w:rPr>
          <w:rFonts w:ascii="Times New Roman" w:hAnsi="Times New Roman"/>
          <w:bCs/>
          <w:szCs w:val="24"/>
        </w:rPr>
        <w:t xml:space="preserve"> </w:t>
      </w:r>
      <w:r w:rsidR="009B6FD9" w:rsidRPr="009B6FD9">
        <w:rPr>
          <w:rFonts w:ascii="Times New Roman" w:hAnsi="Times New Roman"/>
          <w:bCs/>
          <w:szCs w:val="24"/>
        </w:rPr>
        <w:t>along the</w:t>
      </w:r>
      <w:r w:rsidR="0097721F">
        <w:rPr>
          <w:rFonts w:ascii="Times New Roman" w:hAnsi="Times New Roman"/>
          <w:bCs/>
          <w:szCs w:val="24"/>
        </w:rPr>
        <w:t xml:space="preserve"> </w:t>
      </w:r>
      <w:r w:rsidR="009B6FD9" w:rsidRPr="009B6FD9">
        <w:rPr>
          <w:rFonts w:ascii="Times New Roman" w:hAnsi="Times New Roman"/>
          <w:bCs/>
          <w:szCs w:val="24"/>
        </w:rPr>
        <w:t xml:space="preserve">Charles </w:t>
      </w:r>
      <w:r w:rsidR="006C5D03">
        <w:rPr>
          <w:rFonts w:ascii="Times New Roman" w:hAnsi="Times New Roman"/>
          <w:bCs/>
          <w:szCs w:val="24"/>
        </w:rPr>
        <w:t>River is</w:t>
      </w:r>
      <w:r>
        <w:rPr>
          <w:rFonts w:ascii="Times New Roman" w:hAnsi="Times New Roman"/>
          <w:bCs/>
          <w:szCs w:val="24"/>
        </w:rPr>
        <w:t xml:space="preserve"> </w:t>
      </w:r>
      <w:r w:rsidR="009B6FD9" w:rsidRPr="009B6FD9">
        <w:rPr>
          <w:rFonts w:ascii="Times New Roman" w:hAnsi="Times New Roman"/>
          <w:bCs/>
          <w:szCs w:val="24"/>
        </w:rPr>
        <w:t>closed for</w:t>
      </w:r>
    </w:p>
    <w:p w:rsidR="00F44237" w:rsidRDefault="00F44237" w:rsidP="00140F4F">
      <w:pPr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noProof/>
          <w:szCs w:val="24"/>
        </w:rPr>
        <w:pict>
          <v:shape id="_x0000_s1029" type="#_x0000_t202" style="position:absolute;margin-left:149.5pt;margin-top:5.45pt;width:138.1pt;height:16.45pt;z-index:251670528;mso-width-relative:margin;mso-height-relative:margin" filled="f" stroked="f">
            <v:textbox>
              <w:txbxContent>
                <w:p w:rsidR="004A567B" w:rsidRPr="00582F0C" w:rsidRDefault="004A567B" w:rsidP="00F442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Mishoon Boats installed</w:t>
                  </w:r>
                </w:p>
              </w:txbxContent>
            </v:textbox>
          </v:shape>
        </w:pict>
      </w:r>
      <w:proofErr w:type="gramStart"/>
      <w:r w:rsidR="009B6FD9" w:rsidRPr="009B6FD9">
        <w:rPr>
          <w:rFonts w:ascii="Times New Roman" w:hAnsi="Times New Roman"/>
          <w:bCs/>
          <w:szCs w:val="24"/>
        </w:rPr>
        <w:t>the</w:t>
      </w:r>
      <w:proofErr w:type="gramEnd"/>
      <w:r w:rsidR="009B6FD9" w:rsidRPr="009B6FD9">
        <w:rPr>
          <w:rFonts w:ascii="Times New Roman" w:hAnsi="Times New Roman"/>
          <w:bCs/>
          <w:szCs w:val="24"/>
        </w:rPr>
        <w:t xml:space="preserve"> duration of</w:t>
      </w:r>
      <w:r w:rsidR="0097721F">
        <w:rPr>
          <w:rFonts w:ascii="Times New Roman" w:hAnsi="Times New Roman"/>
          <w:bCs/>
          <w:szCs w:val="24"/>
        </w:rPr>
        <w:t xml:space="preserve"> </w:t>
      </w:r>
      <w:r w:rsidR="00961008">
        <w:rPr>
          <w:rFonts w:ascii="Times New Roman" w:hAnsi="Times New Roman"/>
          <w:bCs/>
          <w:szCs w:val="24"/>
        </w:rPr>
        <w:t>t</w:t>
      </w:r>
      <w:r w:rsidR="009B6FD9" w:rsidRPr="009B6FD9">
        <w:rPr>
          <w:rFonts w:ascii="Times New Roman" w:hAnsi="Times New Roman"/>
          <w:bCs/>
          <w:szCs w:val="24"/>
        </w:rPr>
        <w:t>he</w:t>
      </w:r>
    </w:p>
    <w:p w:rsidR="00140F4F" w:rsidRDefault="009B6FD9" w:rsidP="00140F4F">
      <w:pPr>
        <w:rPr>
          <w:rFonts w:ascii="Times New Roman" w:hAnsi="Times New Roman"/>
          <w:bCs/>
          <w:szCs w:val="24"/>
        </w:rPr>
      </w:pPr>
      <w:proofErr w:type="gramStart"/>
      <w:r w:rsidRPr="009B6FD9">
        <w:rPr>
          <w:rFonts w:ascii="Times New Roman" w:hAnsi="Times New Roman"/>
          <w:bCs/>
          <w:szCs w:val="24"/>
        </w:rPr>
        <w:t>construction</w:t>
      </w:r>
      <w:proofErr w:type="gramEnd"/>
      <w:r w:rsidRPr="009B6FD9">
        <w:rPr>
          <w:rFonts w:ascii="Times New Roman" w:hAnsi="Times New Roman"/>
          <w:bCs/>
          <w:szCs w:val="24"/>
        </w:rPr>
        <w:t xml:space="preserve"> project.</w:t>
      </w:r>
    </w:p>
    <w:p w:rsidR="00140F4F" w:rsidRDefault="00140F4F" w:rsidP="00140F4F">
      <w:pPr>
        <w:rPr>
          <w:rFonts w:ascii="Times New Roman" w:hAnsi="Times New Roman"/>
          <w:bCs/>
          <w:szCs w:val="24"/>
        </w:rPr>
      </w:pPr>
    </w:p>
    <w:p w:rsidR="005B0241" w:rsidRDefault="00F44237" w:rsidP="00117BF6">
      <w:pPr>
        <w:jc w:val="both"/>
        <w:rPr>
          <w:rFonts w:ascii="Times New Roman" w:hAnsi="Times New Roman"/>
          <w:bCs/>
          <w:szCs w:val="24"/>
        </w:rPr>
      </w:pPr>
      <w:r w:rsidRPr="00492E73">
        <w:rPr>
          <w:rFonts w:ascii="Times New Roman" w:hAnsi="Times New Roman"/>
          <w:bCs/>
          <w:noProof/>
          <w:szCs w:val="24"/>
          <w:lang w:eastAsia="zh-TW"/>
        </w:rPr>
        <w:pict>
          <v:shape id="_x0000_s1028" type="#_x0000_t202" style="position:absolute;left:0;text-align:left;margin-left:335.05pt;margin-top:17.55pt;width:220.8pt;height:17pt;z-index:251668480;mso-width-relative:margin;mso-height-relative:margin" filled="f" stroked="f">
            <v:textbox>
              <w:txbxContent>
                <w:p w:rsidR="004A567B" w:rsidRPr="00582F0C" w:rsidRDefault="004A567B" w:rsidP="006C5D0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View from riverbank to Irving Street entrance</w:t>
                  </w:r>
                </w:p>
              </w:txbxContent>
            </v:textbox>
          </v:shape>
        </w:pict>
      </w:r>
      <w:r w:rsidR="009B6FD9" w:rsidRPr="009B6FD9">
        <w:rPr>
          <w:rFonts w:ascii="Times New Roman" w:hAnsi="Times New Roman"/>
          <w:bCs/>
          <w:szCs w:val="24"/>
        </w:rPr>
        <w:t>Pedestrians can use the sidewalk</w:t>
      </w:r>
      <w:r w:rsidR="00117BF6">
        <w:rPr>
          <w:rFonts w:ascii="Times New Roman" w:hAnsi="Times New Roman"/>
          <w:bCs/>
          <w:szCs w:val="24"/>
        </w:rPr>
        <w:t xml:space="preserve"> </w:t>
      </w:r>
      <w:r w:rsidR="009B6FD9" w:rsidRPr="009B6FD9">
        <w:rPr>
          <w:rFonts w:ascii="Times New Roman" w:hAnsi="Times New Roman"/>
          <w:bCs/>
          <w:szCs w:val="24"/>
        </w:rPr>
        <w:t>dir</w:t>
      </w:r>
      <w:r w:rsidR="006C5D03">
        <w:rPr>
          <w:rFonts w:ascii="Times New Roman" w:hAnsi="Times New Roman"/>
          <w:bCs/>
          <w:szCs w:val="24"/>
        </w:rPr>
        <w:t>ectly adjacent to Charles</w:t>
      </w:r>
    </w:p>
    <w:p w:rsidR="005B0241" w:rsidRDefault="006C5D03" w:rsidP="00117BF6">
      <w:pPr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River</w:t>
      </w:r>
      <w:r w:rsidR="00117BF6">
        <w:rPr>
          <w:rFonts w:ascii="Times New Roman" w:hAnsi="Times New Roman"/>
          <w:bCs/>
          <w:szCs w:val="24"/>
        </w:rPr>
        <w:t xml:space="preserve"> </w:t>
      </w:r>
      <w:proofErr w:type="gramStart"/>
      <w:r w:rsidR="009B6FD9" w:rsidRPr="009B6FD9">
        <w:rPr>
          <w:rFonts w:ascii="Times New Roman" w:hAnsi="Times New Roman"/>
          <w:bCs/>
          <w:szCs w:val="24"/>
        </w:rPr>
        <w:t>Road,</w:t>
      </w:r>
      <w:proofErr w:type="gramEnd"/>
      <w:r w:rsidR="009B6FD9" w:rsidRPr="009B6FD9">
        <w:rPr>
          <w:rFonts w:ascii="Times New Roman" w:hAnsi="Times New Roman"/>
          <w:bCs/>
          <w:szCs w:val="24"/>
        </w:rPr>
        <w:t xml:space="preserve"> and cyclists can use the freshly</w:t>
      </w:r>
      <w:r w:rsidR="00F44237">
        <w:rPr>
          <w:rFonts w:ascii="Times New Roman" w:hAnsi="Times New Roman"/>
          <w:bCs/>
          <w:szCs w:val="24"/>
        </w:rPr>
        <w:t xml:space="preserve"> </w:t>
      </w:r>
      <w:r w:rsidR="009B6FD9" w:rsidRPr="009B6FD9">
        <w:rPr>
          <w:rFonts w:ascii="Times New Roman" w:hAnsi="Times New Roman"/>
          <w:bCs/>
          <w:szCs w:val="24"/>
        </w:rPr>
        <w:t>painted bike lanes</w:t>
      </w:r>
    </w:p>
    <w:p w:rsidR="00582D0D" w:rsidRPr="00033D66" w:rsidRDefault="009B6FD9" w:rsidP="00117BF6">
      <w:pPr>
        <w:jc w:val="both"/>
        <w:rPr>
          <w:rFonts w:ascii="Times New Roman" w:hAnsi="Times New Roman"/>
          <w:i/>
          <w:iCs/>
          <w:szCs w:val="24"/>
        </w:rPr>
      </w:pPr>
      <w:proofErr w:type="gramStart"/>
      <w:r w:rsidRPr="009B6FD9">
        <w:rPr>
          <w:rFonts w:ascii="Times New Roman" w:hAnsi="Times New Roman"/>
          <w:bCs/>
          <w:szCs w:val="24"/>
        </w:rPr>
        <w:t>on</w:t>
      </w:r>
      <w:proofErr w:type="gramEnd"/>
      <w:r w:rsidRPr="009B6FD9">
        <w:rPr>
          <w:rFonts w:ascii="Times New Roman" w:hAnsi="Times New Roman"/>
          <w:bCs/>
          <w:szCs w:val="24"/>
        </w:rPr>
        <w:t xml:space="preserve"> Charles</w:t>
      </w:r>
      <w:r w:rsidR="005B0241">
        <w:rPr>
          <w:rFonts w:ascii="Times New Roman" w:hAnsi="Times New Roman"/>
          <w:bCs/>
          <w:szCs w:val="24"/>
        </w:rPr>
        <w:t xml:space="preserve"> </w:t>
      </w:r>
      <w:r w:rsidRPr="009B6FD9">
        <w:rPr>
          <w:rFonts w:ascii="Times New Roman" w:hAnsi="Times New Roman"/>
          <w:bCs/>
          <w:szCs w:val="24"/>
        </w:rPr>
        <w:t>River</w:t>
      </w:r>
      <w:r w:rsidR="00117BF6">
        <w:rPr>
          <w:rFonts w:ascii="Times New Roman" w:hAnsi="Times New Roman"/>
          <w:bCs/>
          <w:szCs w:val="24"/>
        </w:rPr>
        <w:t xml:space="preserve"> </w:t>
      </w:r>
      <w:r w:rsidRPr="009B6FD9">
        <w:rPr>
          <w:rFonts w:ascii="Times New Roman" w:hAnsi="Times New Roman"/>
          <w:bCs/>
          <w:szCs w:val="24"/>
        </w:rPr>
        <w:t>Road.</w:t>
      </w:r>
    </w:p>
    <w:p w:rsidR="00117BF6" w:rsidRDefault="00117BF6" w:rsidP="00E35EE4">
      <w:pPr>
        <w:rPr>
          <w:rFonts w:ascii="Times New Roman" w:hAnsi="Times New Roman"/>
          <w:i/>
          <w:iCs/>
          <w:szCs w:val="24"/>
        </w:rPr>
      </w:pPr>
    </w:p>
    <w:p w:rsidR="00117BF6" w:rsidRPr="00033D66" w:rsidRDefault="00117BF6" w:rsidP="00E35EE4">
      <w:pPr>
        <w:rPr>
          <w:rFonts w:ascii="Times New Roman" w:hAnsi="Times New Roman"/>
          <w:i/>
          <w:iCs/>
          <w:szCs w:val="24"/>
        </w:rPr>
      </w:pPr>
    </w:p>
    <w:p w:rsidR="00140F4F" w:rsidRDefault="00E35EE4" w:rsidP="00140F4F">
      <w:pPr>
        <w:rPr>
          <w:rFonts w:ascii="Garamond" w:hAnsi="Garamond"/>
          <w:szCs w:val="24"/>
        </w:rPr>
      </w:pPr>
      <w:r>
        <w:rPr>
          <w:rFonts w:ascii="Times New Roman" w:hAnsi="Times New Roman"/>
          <w:i/>
          <w:iCs/>
        </w:rPr>
        <w:t xml:space="preserve">Questions or concerns about the project should be directed </w:t>
      </w:r>
      <w:r w:rsidR="008628E8">
        <w:rPr>
          <w:rFonts w:ascii="Times New Roman" w:hAnsi="Times New Roman"/>
          <w:i/>
          <w:iCs/>
        </w:rPr>
        <w:t xml:space="preserve">during regular business hours </w:t>
      </w:r>
      <w:r>
        <w:rPr>
          <w:rFonts w:ascii="Times New Roman" w:hAnsi="Times New Roman"/>
          <w:i/>
          <w:iCs/>
        </w:rPr>
        <w:t>to</w:t>
      </w:r>
      <w:r w:rsidR="007D6BB2">
        <w:rPr>
          <w:rFonts w:ascii="Times New Roman" w:hAnsi="Times New Roman"/>
          <w:i/>
          <w:iCs/>
        </w:rPr>
        <w:t xml:space="preserve"> either</w:t>
      </w:r>
      <w:r w:rsidR="008628E8">
        <w:rPr>
          <w:rFonts w:ascii="Times New Roman" w:hAnsi="Times New Roman"/>
          <w:i/>
          <w:iCs/>
        </w:rPr>
        <w:t xml:space="preserve"> DCR Resident Engineer </w:t>
      </w:r>
      <w:r w:rsidR="007D6BB2">
        <w:rPr>
          <w:rFonts w:ascii="Times New Roman" w:hAnsi="Times New Roman"/>
          <w:i/>
          <w:iCs/>
        </w:rPr>
        <w:t>Jay Yuan</w:t>
      </w:r>
      <w:r w:rsidR="008628E8">
        <w:rPr>
          <w:rFonts w:ascii="Times New Roman" w:hAnsi="Times New Roman"/>
          <w:i/>
          <w:iCs/>
        </w:rPr>
        <w:t xml:space="preserve"> at</w:t>
      </w:r>
      <w:r w:rsidR="00D64AE8">
        <w:rPr>
          <w:rFonts w:ascii="Times New Roman" w:hAnsi="Times New Roman"/>
          <w:i/>
          <w:iCs/>
        </w:rPr>
        <w:t xml:space="preserve"> </w:t>
      </w:r>
      <w:r w:rsidR="007D6BB2">
        <w:rPr>
          <w:rFonts w:ascii="Times New Roman" w:hAnsi="Times New Roman"/>
          <w:i/>
          <w:iCs/>
        </w:rPr>
        <w:t>(617)212-7359</w:t>
      </w:r>
      <w:r w:rsidR="008628E8">
        <w:rPr>
          <w:rFonts w:ascii="Times New Roman" w:hAnsi="Times New Roman"/>
          <w:i/>
          <w:iCs/>
        </w:rPr>
        <w:t xml:space="preserve">, </w:t>
      </w:r>
      <w:r w:rsidR="007D6BB2">
        <w:rPr>
          <w:rFonts w:ascii="Times New Roman" w:hAnsi="Times New Roman"/>
          <w:i/>
          <w:iCs/>
        </w:rPr>
        <w:t xml:space="preserve">or </w:t>
      </w:r>
      <w:r w:rsidR="008628E8">
        <w:rPr>
          <w:rFonts w:ascii="Times New Roman" w:hAnsi="Times New Roman"/>
          <w:i/>
          <w:iCs/>
        </w:rPr>
        <w:t xml:space="preserve">DCR Project Manager </w:t>
      </w:r>
      <w:r w:rsidR="007D6BB2">
        <w:rPr>
          <w:rFonts w:ascii="Times New Roman" w:hAnsi="Times New Roman"/>
          <w:i/>
          <w:iCs/>
        </w:rPr>
        <w:t>Rick Corsi</w:t>
      </w:r>
      <w:r w:rsidR="008628E8">
        <w:rPr>
          <w:rFonts w:ascii="Times New Roman" w:hAnsi="Times New Roman"/>
          <w:i/>
          <w:iCs/>
        </w:rPr>
        <w:t xml:space="preserve"> at</w:t>
      </w:r>
      <w:r w:rsidR="007D6BB2">
        <w:rPr>
          <w:rFonts w:ascii="Times New Roman" w:hAnsi="Times New Roman"/>
          <w:i/>
          <w:iCs/>
        </w:rPr>
        <w:t xml:space="preserve"> (617) 626-1431</w:t>
      </w:r>
      <w:r w:rsidR="008628E8">
        <w:rPr>
          <w:rFonts w:ascii="Times New Roman" w:hAnsi="Times New Roman"/>
          <w:i/>
          <w:iCs/>
        </w:rPr>
        <w:t>.</w:t>
      </w:r>
    </w:p>
    <w:p w:rsidR="00140F4F" w:rsidRDefault="00140F4F" w:rsidP="00140F4F">
      <w:pPr>
        <w:rPr>
          <w:rFonts w:ascii="Garamond" w:hAnsi="Garamond"/>
          <w:szCs w:val="24"/>
        </w:rPr>
      </w:pPr>
    </w:p>
    <w:p w:rsidR="00F44237" w:rsidRDefault="00F44237" w:rsidP="00140F4F">
      <w:pPr>
        <w:rPr>
          <w:rFonts w:ascii="Garamond" w:hAnsi="Garamond"/>
          <w:szCs w:val="24"/>
        </w:rPr>
      </w:pPr>
    </w:p>
    <w:p w:rsidR="004F0423" w:rsidRPr="00140F4F" w:rsidRDefault="00E73197" w:rsidP="00140F4F">
      <w:pPr>
        <w:rPr>
          <w:rFonts w:ascii="Garamond" w:hAnsi="Garamond"/>
          <w:szCs w:val="24"/>
        </w:rPr>
      </w:pPr>
      <w:r w:rsidRPr="00D70075">
        <w:rPr>
          <w:rFonts w:ascii="Garamond" w:hAnsi="Garamond"/>
          <w:szCs w:val="24"/>
        </w:rPr>
        <w:t>Join us on Twitter @</w:t>
      </w:r>
      <w:proofErr w:type="spellStart"/>
      <w:r w:rsidRPr="00D70075">
        <w:rPr>
          <w:rFonts w:ascii="Garamond" w:hAnsi="Garamond"/>
          <w:szCs w:val="24"/>
        </w:rPr>
        <w:t>MassDCR</w:t>
      </w:r>
      <w:proofErr w:type="spellEnd"/>
      <w:r w:rsidRPr="00D70075">
        <w:rPr>
          <w:rFonts w:ascii="Garamond" w:hAnsi="Garamond"/>
          <w:szCs w:val="24"/>
        </w:rPr>
        <w:t xml:space="preserve"> - Visit </w:t>
      </w:r>
      <w:hyperlink r:id="rId11" w:history="1">
        <w:r w:rsidRPr="00D70075">
          <w:rPr>
            <w:rStyle w:val="Hyperlink"/>
            <w:rFonts w:ascii="Garamond" w:hAnsi="Garamond"/>
            <w:szCs w:val="24"/>
          </w:rPr>
          <w:t>http://mass.gov/dcr</w:t>
        </w:r>
      </w:hyperlink>
    </w:p>
    <w:p w:rsidR="002B4F39" w:rsidRDefault="002B4F39"/>
    <w:p w:rsidR="00F44237" w:rsidRDefault="00F44237"/>
    <w:p w:rsidR="00AA2F38" w:rsidRDefault="00EB17E9" w:rsidP="00546F05">
      <w:pPr>
        <w:pStyle w:val="NoSpacing"/>
        <w:shd w:val="clear" w:color="auto" w:fill="A6A6A6"/>
        <w:jc w:val="center"/>
        <w:rPr>
          <w:rFonts w:ascii="Garamond" w:hAnsi="Garamond"/>
          <w:b/>
          <w:color w:val="FFFFFF"/>
          <w:sz w:val="18"/>
          <w:szCs w:val="18"/>
        </w:rPr>
      </w:pPr>
      <w:r>
        <w:rPr>
          <w:rFonts w:ascii="Garamond" w:hAnsi="Garamond"/>
          <w:b/>
          <w:noProof/>
          <w:color w:val="FFFFFF"/>
          <w:sz w:val="18"/>
          <w:szCs w:val="18"/>
        </w:rPr>
        <w:drawing>
          <wp:inline distT="0" distB="0" distL="0" distR="0">
            <wp:extent cx="4526280" cy="434340"/>
            <wp:effectExtent l="19050" t="0" r="7620" b="0"/>
            <wp:docPr id="1" name="Picture 1" descr="dcr-line-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r-line-tran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F38" w:rsidSect="00D63226">
      <w:headerReference w:type="even" r:id="rId13"/>
      <w:type w:val="continuous"/>
      <w:pgSz w:w="12240" w:h="15840" w:code="1"/>
      <w:pgMar w:top="3240" w:right="576" w:bottom="630" w:left="576" w:header="14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D6F" w:rsidRDefault="00DE1D6F" w:rsidP="00511722">
      <w:r>
        <w:separator/>
      </w:r>
    </w:p>
  </w:endnote>
  <w:endnote w:type="continuationSeparator" w:id="0">
    <w:p w:rsidR="00DE1D6F" w:rsidRDefault="00DE1D6F" w:rsidP="005117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D6F" w:rsidRDefault="00DE1D6F" w:rsidP="00511722">
      <w:r>
        <w:separator/>
      </w:r>
    </w:p>
  </w:footnote>
  <w:footnote w:type="continuationSeparator" w:id="0">
    <w:p w:rsidR="00DE1D6F" w:rsidRDefault="00DE1D6F" w:rsidP="005117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7B" w:rsidRDefault="004A567B">
    <w:pPr>
      <w:pStyle w:val="Header"/>
    </w:pPr>
  </w:p>
  <w:p w:rsidR="004A567B" w:rsidRDefault="004A567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55A4"/>
    <w:multiLevelType w:val="hybridMultilevel"/>
    <w:tmpl w:val="87400F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A4BD3"/>
    <w:multiLevelType w:val="hybridMultilevel"/>
    <w:tmpl w:val="423C839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79D0D59"/>
    <w:multiLevelType w:val="hybridMultilevel"/>
    <w:tmpl w:val="43E2B0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341F4F"/>
    <w:multiLevelType w:val="hybridMultilevel"/>
    <w:tmpl w:val="C8329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86262"/>
    <w:multiLevelType w:val="hybridMultilevel"/>
    <w:tmpl w:val="0AE8B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1FB"/>
    <w:multiLevelType w:val="hybridMultilevel"/>
    <w:tmpl w:val="89BC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792439"/>
    <w:multiLevelType w:val="hybridMultilevel"/>
    <w:tmpl w:val="C518D730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23C80"/>
    <w:rsid w:val="00020D68"/>
    <w:rsid w:val="00033D66"/>
    <w:rsid w:val="00044F1A"/>
    <w:rsid w:val="00075138"/>
    <w:rsid w:val="000A123D"/>
    <w:rsid w:val="000C52F5"/>
    <w:rsid w:val="000C78A1"/>
    <w:rsid w:val="000E02EC"/>
    <w:rsid w:val="000E1FD6"/>
    <w:rsid w:val="000F7835"/>
    <w:rsid w:val="00101694"/>
    <w:rsid w:val="00117BF6"/>
    <w:rsid w:val="00140F4F"/>
    <w:rsid w:val="00145974"/>
    <w:rsid w:val="0015197E"/>
    <w:rsid w:val="00181266"/>
    <w:rsid w:val="002016E2"/>
    <w:rsid w:val="00207696"/>
    <w:rsid w:val="002B4F39"/>
    <w:rsid w:val="002D64F2"/>
    <w:rsid w:val="002E50E9"/>
    <w:rsid w:val="002F3B84"/>
    <w:rsid w:val="00300444"/>
    <w:rsid w:val="00326545"/>
    <w:rsid w:val="003339FF"/>
    <w:rsid w:val="00334C07"/>
    <w:rsid w:val="00336F6B"/>
    <w:rsid w:val="003464B8"/>
    <w:rsid w:val="003516C2"/>
    <w:rsid w:val="00355194"/>
    <w:rsid w:val="003577A1"/>
    <w:rsid w:val="0036743F"/>
    <w:rsid w:val="00370CF7"/>
    <w:rsid w:val="0039366E"/>
    <w:rsid w:val="003D20A8"/>
    <w:rsid w:val="003E6E95"/>
    <w:rsid w:val="003F2BFD"/>
    <w:rsid w:val="003F76A4"/>
    <w:rsid w:val="0040001D"/>
    <w:rsid w:val="004023D4"/>
    <w:rsid w:val="00426674"/>
    <w:rsid w:val="004353EC"/>
    <w:rsid w:val="00450A93"/>
    <w:rsid w:val="00450E64"/>
    <w:rsid w:val="00456F15"/>
    <w:rsid w:val="00466355"/>
    <w:rsid w:val="00477406"/>
    <w:rsid w:val="00486E1D"/>
    <w:rsid w:val="00492E73"/>
    <w:rsid w:val="00494C95"/>
    <w:rsid w:val="00497F79"/>
    <w:rsid w:val="004A567B"/>
    <w:rsid w:val="004C6EFB"/>
    <w:rsid w:val="004D4795"/>
    <w:rsid w:val="004F0423"/>
    <w:rsid w:val="00500CDF"/>
    <w:rsid w:val="0051037A"/>
    <w:rsid w:val="00511722"/>
    <w:rsid w:val="005137CF"/>
    <w:rsid w:val="00521C05"/>
    <w:rsid w:val="00531503"/>
    <w:rsid w:val="00542646"/>
    <w:rsid w:val="00546E48"/>
    <w:rsid w:val="00546F05"/>
    <w:rsid w:val="005630D2"/>
    <w:rsid w:val="0057178E"/>
    <w:rsid w:val="00582D0D"/>
    <w:rsid w:val="00582F0C"/>
    <w:rsid w:val="005854CE"/>
    <w:rsid w:val="005913F7"/>
    <w:rsid w:val="005B0241"/>
    <w:rsid w:val="005D3E77"/>
    <w:rsid w:val="0060790C"/>
    <w:rsid w:val="0062264A"/>
    <w:rsid w:val="00630EE7"/>
    <w:rsid w:val="006318E0"/>
    <w:rsid w:val="00635F6E"/>
    <w:rsid w:val="00652FE0"/>
    <w:rsid w:val="00687767"/>
    <w:rsid w:val="00690011"/>
    <w:rsid w:val="006C1D1D"/>
    <w:rsid w:val="006C5D03"/>
    <w:rsid w:val="006F4023"/>
    <w:rsid w:val="00701200"/>
    <w:rsid w:val="007131A6"/>
    <w:rsid w:val="00746986"/>
    <w:rsid w:val="00761289"/>
    <w:rsid w:val="00761A19"/>
    <w:rsid w:val="0077284E"/>
    <w:rsid w:val="00777E88"/>
    <w:rsid w:val="007842C1"/>
    <w:rsid w:val="00792A59"/>
    <w:rsid w:val="007C764D"/>
    <w:rsid w:val="007D6369"/>
    <w:rsid w:val="007D6BB2"/>
    <w:rsid w:val="00804830"/>
    <w:rsid w:val="00805CB3"/>
    <w:rsid w:val="00807502"/>
    <w:rsid w:val="008126C8"/>
    <w:rsid w:val="00823C80"/>
    <w:rsid w:val="008327B5"/>
    <w:rsid w:val="00841D24"/>
    <w:rsid w:val="008628E8"/>
    <w:rsid w:val="008702B5"/>
    <w:rsid w:val="00871992"/>
    <w:rsid w:val="008750DA"/>
    <w:rsid w:val="0088348B"/>
    <w:rsid w:val="00896DE4"/>
    <w:rsid w:val="008A0B8D"/>
    <w:rsid w:val="008C3809"/>
    <w:rsid w:val="008D164E"/>
    <w:rsid w:val="008D323A"/>
    <w:rsid w:val="008E3BEF"/>
    <w:rsid w:val="008E3E95"/>
    <w:rsid w:val="008F3C46"/>
    <w:rsid w:val="008F72D6"/>
    <w:rsid w:val="00914797"/>
    <w:rsid w:val="0092661D"/>
    <w:rsid w:val="00942EB0"/>
    <w:rsid w:val="00946C75"/>
    <w:rsid w:val="009575E1"/>
    <w:rsid w:val="00961008"/>
    <w:rsid w:val="0096502C"/>
    <w:rsid w:val="009662CE"/>
    <w:rsid w:val="00971E10"/>
    <w:rsid w:val="00975C68"/>
    <w:rsid w:val="0097721F"/>
    <w:rsid w:val="009A006C"/>
    <w:rsid w:val="009A7183"/>
    <w:rsid w:val="009B6FD9"/>
    <w:rsid w:val="009C4D0D"/>
    <w:rsid w:val="009C6342"/>
    <w:rsid w:val="009E0E63"/>
    <w:rsid w:val="009E1288"/>
    <w:rsid w:val="009E5584"/>
    <w:rsid w:val="009F2E2B"/>
    <w:rsid w:val="009F58E0"/>
    <w:rsid w:val="00A05579"/>
    <w:rsid w:val="00A34C9F"/>
    <w:rsid w:val="00A471CD"/>
    <w:rsid w:val="00A55C3E"/>
    <w:rsid w:val="00A71F45"/>
    <w:rsid w:val="00A90DF1"/>
    <w:rsid w:val="00AA2F38"/>
    <w:rsid w:val="00AB6A62"/>
    <w:rsid w:val="00AB79EC"/>
    <w:rsid w:val="00AE459B"/>
    <w:rsid w:val="00B754BC"/>
    <w:rsid w:val="00B8014D"/>
    <w:rsid w:val="00B86C12"/>
    <w:rsid w:val="00B87EF5"/>
    <w:rsid w:val="00BA5F37"/>
    <w:rsid w:val="00BB2462"/>
    <w:rsid w:val="00BC2A9B"/>
    <w:rsid w:val="00BD22D9"/>
    <w:rsid w:val="00BE7DA5"/>
    <w:rsid w:val="00C1779A"/>
    <w:rsid w:val="00C23F54"/>
    <w:rsid w:val="00C379C2"/>
    <w:rsid w:val="00C5739F"/>
    <w:rsid w:val="00C57A88"/>
    <w:rsid w:val="00C62A51"/>
    <w:rsid w:val="00C643BA"/>
    <w:rsid w:val="00D02D3D"/>
    <w:rsid w:val="00D02D6D"/>
    <w:rsid w:val="00D42D83"/>
    <w:rsid w:val="00D43811"/>
    <w:rsid w:val="00D555E2"/>
    <w:rsid w:val="00D63226"/>
    <w:rsid w:val="00D64AE8"/>
    <w:rsid w:val="00D70075"/>
    <w:rsid w:val="00D77973"/>
    <w:rsid w:val="00D81F9F"/>
    <w:rsid w:val="00D967A7"/>
    <w:rsid w:val="00DA1E22"/>
    <w:rsid w:val="00DA3FD8"/>
    <w:rsid w:val="00DA4A49"/>
    <w:rsid w:val="00DB564B"/>
    <w:rsid w:val="00DB71F4"/>
    <w:rsid w:val="00DC6E9D"/>
    <w:rsid w:val="00DC6FFE"/>
    <w:rsid w:val="00DE1D6F"/>
    <w:rsid w:val="00DE4A5A"/>
    <w:rsid w:val="00DF4411"/>
    <w:rsid w:val="00E35EE4"/>
    <w:rsid w:val="00E53B99"/>
    <w:rsid w:val="00E56BD3"/>
    <w:rsid w:val="00E73197"/>
    <w:rsid w:val="00E83F4E"/>
    <w:rsid w:val="00E860DE"/>
    <w:rsid w:val="00E96352"/>
    <w:rsid w:val="00EA07B3"/>
    <w:rsid w:val="00EA1412"/>
    <w:rsid w:val="00EB0055"/>
    <w:rsid w:val="00EB17E9"/>
    <w:rsid w:val="00EB4E86"/>
    <w:rsid w:val="00EB5078"/>
    <w:rsid w:val="00EE2869"/>
    <w:rsid w:val="00EE2F2B"/>
    <w:rsid w:val="00F01032"/>
    <w:rsid w:val="00F10123"/>
    <w:rsid w:val="00F205FE"/>
    <w:rsid w:val="00F41E13"/>
    <w:rsid w:val="00F44237"/>
    <w:rsid w:val="00F51ACF"/>
    <w:rsid w:val="00F51F4B"/>
    <w:rsid w:val="00F703BE"/>
    <w:rsid w:val="00FA7EF0"/>
    <w:rsid w:val="00FB7D59"/>
    <w:rsid w:val="00FD1B5E"/>
    <w:rsid w:val="00FD78A0"/>
    <w:rsid w:val="00FE6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7F39"/>
    <w:rPr>
      <w:rFonts w:ascii="Verdana" w:hAnsi="Verdan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3C80"/>
    <w:rPr>
      <w:rFonts w:ascii="Calibri" w:hAnsi="Calibri"/>
      <w:sz w:val="22"/>
      <w:szCs w:val="22"/>
    </w:rPr>
  </w:style>
  <w:style w:type="character" w:styleId="Hyperlink">
    <w:name w:val="Hyperlink"/>
    <w:rsid w:val="00E73197"/>
    <w:rPr>
      <w:color w:val="0000FF"/>
      <w:u w:val="single"/>
    </w:rPr>
  </w:style>
  <w:style w:type="character" w:styleId="FollowedHyperlink">
    <w:name w:val="FollowedHyperlink"/>
    <w:rsid w:val="00E73197"/>
    <w:rPr>
      <w:color w:val="800080"/>
      <w:u w:val="single"/>
    </w:rPr>
  </w:style>
  <w:style w:type="paragraph" w:styleId="Header">
    <w:name w:val="header"/>
    <w:basedOn w:val="Normal"/>
    <w:link w:val="HeaderChar"/>
    <w:rsid w:val="0051172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11722"/>
    <w:rPr>
      <w:rFonts w:ascii="Verdana" w:hAnsi="Verdana"/>
      <w:sz w:val="24"/>
    </w:rPr>
  </w:style>
  <w:style w:type="paragraph" w:styleId="Footer">
    <w:name w:val="footer"/>
    <w:basedOn w:val="Normal"/>
    <w:link w:val="FooterChar"/>
    <w:rsid w:val="0051172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11722"/>
    <w:rPr>
      <w:rFonts w:ascii="Verdana" w:hAnsi="Verdana"/>
      <w:sz w:val="24"/>
    </w:rPr>
  </w:style>
  <w:style w:type="paragraph" w:styleId="BalloonText">
    <w:name w:val="Balloon Text"/>
    <w:basedOn w:val="Normal"/>
    <w:link w:val="BalloonTextChar"/>
    <w:rsid w:val="00E35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5E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6C8"/>
    <w:pPr>
      <w:ind w:left="720"/>
      <w:contextualSpacing/>
    </w:pPr>
  </w:style>
  <w:style w:type="paragraph" w:styleId="Revision">
    <w:name w:val="Revision"/>
    <w:hidden/>
    <w:uiPriority w:val="99"/>
    <w:semiHidden/>
    <w:rsid w:val="00326545"/>
    <w:rPr>
      <w:rFonts w:ascii="Verdana" w:hAnsi="Verdan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ss.gov/dc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oherty\AppData\Local\Microsoft\Windows\Temporary%20Internet%20Files\Content.Outlook\V0YY8Q0S\posting_advisory_information_template%20(3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posting_advisory_information_template (3).dot</Template>
  <TotalTime>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Program</vt:lpstr>
    </vt:vector>
  </TitlesOfParts>
  <Company>Comm of Mass. DCR</Company>
  <LinksUpToDate>false</LinksUpToDate>
  <CharactersWithSpaces>1107</CharactersWithSpaces>
  <SharedDoc>false</SharedDoc>
  <HLinks>
    <vt:vector size="6" baseType="variant">
      <vt:variant>
        <vt:i4>3670126</vt:i4>
      </vt:variant>
      <vt:variant>
        <vt:i4>0</vt:i4>
      </vt:variant>
      <vt:variant>
        <vt:i4>0</vt:i4>
      </vt:variant>
      <vt:variant>
        <vt:i4>5</vt:i4>
      </vt:variant>
      <vt:variant>
        <vt:lpwstr>http://mass.gov/dcr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Program</dc:title>
  <dc:creator>jadoherty</dc:creator>
  <dc:description>Public Advisory template to provide important information your visitors should be aware of.</dc:description>
  <cp:lastModifiedBy>RCorsi</cp:lastModifiedBy>
  <cp:revision>3</cp:revision>
  <cp:lastPrinted>2014-07-29T19:10:00Z</cp:lastPrinted>
  <dcterms:created xsi:type="dcterms:W3CDTF">2014-10-24T16:53:00Z</dcterms:created>
  <dcterms:modified xsi:type="dcterms:W3CDTF">2014-10-24T16:55:00Z</dcterms:modified>
</cp:coreProperties>
</file>